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C0B" w:rsidRPr="00CE2648" w:rsidRDefault="00E53891" w:rsidP="0086746B">
      <w:pPr>
        <w:shd w:val="clear" w:color="auto" w:fill="D6E3BC" w:themeFill="accent3" w:themeFillTint="66"/>
        <w:spacing w:line="240" w:lineRule="auto"/>
        <w:rPr>
          <w:b/>
          <w:szCs w:val="22"/>
        </w:rPr>
      </w:pPr>
      <w:r w:rsidRPr="00CE2648">
        <w:rPr>
          <w:b/>
          <w:szCs w:val="22"/>
        </w:rPr>
        <w:t>Are you good at breaking codes? Do you like to find patterns? Put your skills to the test!</w:t>
      </w:r>
    </w:p>
    <w:p w:rsidR="00E53891" w:rsidRPr="00A0178A" w:rsidRDefault="00E53891" w:rsidP="00A0178A">
      <w:pPr>
        <w:spacing w:line="240" w:lineRule="auto"/>
        <w:rPr>
          <w:szCs w:val="22"/>
        </w:rPr>
      </w:pPr>
    </w:p>
    <w:p w:rsidR="00E53891" w:rsidRPr="00A0178A" w:rsidRDefault="00E53891" w:rsidP="00A0178A">
      <w:pPr>
        <w:spacing w:line="240" w:lineRule="auto"/>
        <w:rPr>
          <w:szCs w:val="22"/>
        </w:rPr>
      </w:pPr>
      <w:r w:rsidRPr="00A0178A">
        <w:rPr>
          <w:szCs w:val="22"/>
        </w:rPr>
        <w:t>In the</w:t>
      </w:r>
      <w:r w:rsidR="00CE2648">
        <w:rPr>
          <w:szCs w:val="22"/>
        </w:rPr>
        <w:t xml:space="preserve"> first</w:t>
      </w:r>
      <w:r w:rsidRPr="00A0178A">
        <w:rPr>
          <w:szCs w:val="22"/>
        </w:rPr>
        <w:t xml:space="preserve"> table below you are given the same sentence written in eight different languages.</w:t>
      </w:r>
      <w:r w:rsidR="00B2543A" w:rsidRPr="00A0178A">
        <w:rPr>
          <w:szCs w:val="22"/>
        </w:rPr>
        <w:t xml:space="preserve"> Use this information to complete tasks A-D.</w:t>
      </w:r>
    </w:p>
    <w:p w:rsidR="00E53891" w:rsidRPr="00A0178A" w:rsidRDefault="00E53891" w:rsidP="00A0178A">
      <w:pPr>
        <w:spacing w:line="240" w:lineRule="auto"/>
        <w:rPr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14"/>
        <w:gridCol w:w="6682"/>
      </w:tblGrid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Danish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41817413" wp14:editId="1E4EC330">
                  <wp:extent cx="431999" cy="2880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A0178A" w:rsidRDefault="0086746B" w:rsidP="00A0178A">
            <w:pPr>
              <w:spacing w:line="240" w:lineRule="auto"/>
              <w:rPr>
                <w:szCs w:val="22"/>
                <w:lang w:val="de-DE"/>
              </w:rPr>
            </w:pPr>
            <w:r w:rsidRPr="00A0178A">
              <w:rPr>
                <w:szCs w:val="22"/>
                <w:lang w:val="de-DE"/>
              </w:rPr>
              <w:t>Jeg har en søster, og hun er meget venlig.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French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tabs>
                <w:tab w:val="left" w:pos="1359"/>
              </w:tabs>
              <w:spacing w:line="240" w:lineRule="auto"/>
              <w:jc w:val="center"/>
              <w:rPr>
                <w:szCs w:val="22"/>
                <w:lang w:val="fr-FR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30FED64A" wp14:editId="3B6F9F70">
                  <wp:extent cx="432208" cy="2880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A0178A" w:rsidRDefault="0086746B" w:rsidP="00A0178A">
            <w:pPr>
              <w:tabs>
                <w:tab w:val="left" w:pos="1359"/>
              </w:tabs>
              <w:spacing w:line="240" w:lineRule="auto"/>
              <w:rPr>
                <w:szCs w:val="22"/>
                <w:lang w:val="fr-FR"/>
              </w:rPr>
            </w:pPr>
            <w:r w:rsidRPr="00A0178A">
              <w:rPr>
                <w:szCs w:val="22"/>
                <w:lang w:val="fr-FR"/>
              </w:rPr>
              <w:t>J'ai une sœur et elle est très gentille.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German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7151415C" wp14:editId="554548CD">
                  <wp:extent cx="435835" cy="286284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8656"/>
                          <a:stretch/>
                        </pic:blipFill>
                        <pic:spPr bwMode="auto">
                          <a:xfrm>
                            <a:off x="0" y="0"/>
                            <a:ext cx="438447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A0178A" w:rsidRDefault="0086746B" w:rsidP="00A0178A">
            <w:pPr>
              <w:spacing w:line="240" w:lineRule="auto"/>
              <w:rPr>
                <w:szCs w:val="22"/>
                <w:lang w:val="de-DE"/>
              </w:rPr>
            </w:pPr>
            <w:r w:rsidRPr="00A0178A">
              <w:rPr>
                <w:szCs w:val="22"/>
                <w:lang w:val="de-DE"/>
              </w:rPr>
              <w:t>Ich habe eine Schwester und sie ist sehr nett.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Italian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1E5E49BD" wp14:editId="223F934E">
                  <wp:extent cx="432208" cy="288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0B77CE" w:rsidRDefault="0086746B" w:rsidP="00A0178A">
            <w:pPr>
              <w:spacing w:line="240" w:lineRule="auto"/>
              <w:rPr>
                <w:szCs w:val="22"/>
                <w:lang w:val="it-IT"/>
              </w:rPr>
            </w:pPr>
            <w:r w:rsidRPr="000B77CE">
              <w:rPr>
                <w:szCs w:val="22"/>
                <w:lang w:val="it-IT"/>
              </w:rPr>
              <w:t>Io ho una sorella ed è molto gentile.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Norwegian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04B1F537" wp14:editId="3A18DF80">
                  <wp:extent cx="432338" cy="2880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A0178A" w:rsidRDefault="0086746B" w:rsidP="00A0178A">
            <w:pPr>
              <w:spacing w:line="240" w:lineRule="auto"/>
              <w:rPr>
                <w:szCs w:val="22"/>
                <w:lang w:val="de-DE"/>
              </w:rPr>
            </w:pPr>
            <w:r w:rsidRPr="00A0178A">
              <w:rPr>
                <w:szCs w:val="22"/>
                <w:lang w:val="de-DE"/>
              </w:rPr>
              <w:t>Jeg har en søster og hun er veldig snill.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Portuguese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6BF837FD" wp14:editId="2C88DE98">
                  <wp:extent cx="432208" cy="2880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0B77CE" w:rsidRDefault="0086746B" w:rsidP="00A0178A">
            <w:pPr>
              <w:spacing w:line="240" w:lineRule="auto"/>
              <w:rPr>
                <w:szCs w:val="22"/>
                <w:lang w:val="pt-PT"/>
              </w:rPr>
            </w:pPr>
            <w:r w:rsidRPr="000B77CE">
              <w:rPr>
                <w:szCs w:val="22"/>
                <w:lang w:val="pt-PT"/>
              </w:rPr>
              <w:t>Eu tenho uma irmã e ela é muito gentil.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 xml:space="preserve">Romanian 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>
              <w:rPr>
                <w:noProof/>
                <w:szCs w:val="22"/>
                <w:lang w:eastAsia="en-GB"/>
              </w:rPr>
              <w:drawing>
                <wp:inline distT="0" distB="0" distL="0" distR="0" wp14:anchorId="1C4E9FFF" wp14:editId="0F5CAAA5">
                  <wp:extent cx="431760" cy="28800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nia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0B77CE" w:rsidRDefault="0086746B" w:rsidP="00A0178A">
            <w:pPr>
              <w:spacing w:line="240" w:lineRule="auto"/>
              <w:rPr>
                <w:szCs w:val="22"/>
                <w:lang w:val="ro-RO"/>
              </w:rPr>
            </w:pPr>
            <w:r w:rsidRPr="000B77CE">
              <w:rPr>
                <w:szCs w:val="22"/>
                <w:lang w:val="ro-RO"/>
              </w:rPr>
              <w:t>Am o soră și este foarte amabilă.</w:t>
            </w:r>
          </w:p>
        </w:tc>
      </w:tr>
      <w:tr w:rsidR="0086746B" w:rsidRPr="00CE2648" w:rsidTr="003A7C63">
        <w:trPr>
          <w:trHeight w:val="56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86746B" w:rsidRPr="00A0178A" w:rsidRDefault="0086746B" w:rsidP="00A0178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Spanish</w:t>
            </w:r>
          </w:p>
        </w:tc>
        <w:tc>
          <w:tcPr>
            <w:tcW w:w="1114" w:type="dxa"/>
            <w:vAlign w:val="center"/>
          </w:tcPr>
          <w:p w:rsidR="0086746B" w:rsidRPr="00A0178A" w:rsidRDefault="003A7C63" w:rsidP="003A7C63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6D0E4F0" wp14:editId="26EBBAFB">
                  <wp:extent cx="432000" cy="2880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vAlign w:val="center"/>
          </w:tcPr>
          <w:p w:rsidR="0086746B" w:rsidRPr="00A0178A" w:rsidRDefault="0086746B" w:rsidP="00A0178A">
            <w:pPr>
              <w:spacing w:line="240" w:lineRule="auto"/>
              <w:rPr>
                <w:szCs w:val="22"/>
                <w:lang w:val="es-ES"/>
              </w:rPr>
            </w:pPr>
            <w:r w:rsidRPr="00A0178A">
              <w:rPr>
                <w:szCs w:val="22"/>
                <w:lang w:val="es-ES_tradnl"/>
              </w:rPr>
              <w:t>Yo tengo una hermana y ella es muy amable.</w:t>
            </w:r>
          </w:p>
        </w:tc>
      </w:tr>
    </w:tbl>
    <w:p w:rsidR="00E53891" w:rsidRPr="00A0178A" w:rsidRDefault="00E53891" w:rsidP="00A0178A">
      <w:pPr>
        <w:spacing w:line="240" w:lineRule="auto"/>
        <w:rPr>
          <w:szCs w:val="22"/>
          <w:lang w:val="es-ES"/>
        </w:rPr>
      </w:pPr>
    </w:p>
    <w:p w:rsidR="00E53891" w:rsidRPr="00A0178A" w:rsidRDefault="00E53891" w:rsidP="003A7C63">
      <w:pPr>
        <w:pStyle w:val="ListParagraph"/>
        <w:numPr>
          <w:ilvl w:val="0"/>
          <w:numId w:val="3"/>
        </w:numPr>
        <w:spacing w:after="120" w:line="240" w:lineRule="auto"/>
        <w:ind w:left="357" w:hanging="357"/>
        <w:contextualSpacing w:val="0"/>
        <w:rPr>
          <w:szCs w:val="22"/>
        </w:rPr>
      </w:pPr>
      <w:r w:rsidRPr="00A0178A">
        <w:rPr>
          <w:szCs w:val="22"/>
        </w:rPr>
        <w:t>How do you write the word ‘sister’ in each of these languages?</w:t>
      </w:r>
    </w:p>
    <w:tbl>
      <w:tblPr>
        <w:tblStyle w:val="TableGrid"/>
        <w:tblW w:w="9639" w:type="dxa"/>
        <w:tblInd w:w="108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1843"/>
        <w:gridCol w:w="1134"/>
        <w:gridCol w:w="6662"/>
      </w:tblGrid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Danish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7A485FBA" wp14:editId="458D6E03">
                  <wp:extent cx="431999" cy="2880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12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French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tabs>
                <w:tab w:val="left" w:pos="1359"/>
              </w:tabs>
              <w:spacing w:line="240" w:lineRule="auto"/>
              <w:jc w:val="center"/>
              <w:rPr>
                <w:szCs w:val="22"/>
                <w:lang w:val="fr-FR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DC24447" wp14:editId="00C233CF">
                  <wp:extent cx="432208" cy="2880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tabs>
                <w:tab w:val="left" w:pos="1359"/>
              </w:tabs>
              <w:spacing w:line="240" w:lineRule="auto"/>
              <w:rPr>
                <w:szCs w:val="22"/>
                <w:lang w:val="fr-FR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German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354A41C6" wp14:editId="7CCA1DE5">
                  <wp:extent cx="435835" cy="286284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8656"/>
                          <a:stretch/>
                        </pic:blipFill>
                        <pic:spPr bwMode="auto">
                          <a:xfrm>
                            <a:off x="0" y="0"/>
                            <a:ext cx="438447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Italian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70E9E525" wp14:editId="5808A3C4">
                  <wp:extent cx="432208" cy="28800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  <w:bookmarkStart w:id="0" w:name="_GoBack"/>
            <w:bookmarkEnd w:id="0"/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Norwegian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E7F829F" wp14:editId="5CC30798">
                  <wp:extent cx="432338" cy="28800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Portuguese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41073965" wp14:editId="4D31B61A">
                  <wp:extent cx="432208" cy="28800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 xml:space="preserve">Romanian 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>
              <w:rPr>
                <w:noProof/>
                <w:szCs w:val="22"/>
                <w:lang w:eastAsia="en-GB"/>
              </w:rPr>
              <w:drawing>
                <wp:inline distT="0" distB="0" distL="0" distR="0" wp14:anchorId="0723D831" wp14:editId="052993FD">
                  <wp:extent cx="431760" cy="288000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nia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Spanish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271F0FA1" wp14:editId="6DA7483C">
                  <wp:extent cx="432000" cy="28800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12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</w:tbl>
    <w:p w:rsidR="0086746B" w:rsidRDefault="0086746B" w:rsidP="00A0178A">
      <w:pPr>
        <w:spacing w:line="240" w:lineRule="auto"/>
        <w:rPr>
          <w:szCs w:val="22"/>
          <w:lang w:val="es-ES"/>
        </w:rPr>
        <w:sectPr w:rsidR="0086746B" w:rsidSect="00B55A21">
          <w:headerReference w:type="default" r:id="rId15"/>
          <w:footerReference w:type="default" r:id="rId16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E53891" w:rsidRPr="00A0178A" w:rsidRDefault="00E53891" w:rsidP="003A7C63">
      <w:pPr>
        <w:pStyle w:val="ListParagraph"/>
        <w:numPr>
          <w:ilvl w:val="0"/>
          <w:numId w:val="3"/>
        </w:numPr>
        <w:spacing w:after="120" w:line="240" w:lineRule="auto"/>
        <w:ind w:left="357" w:hanging="357"/>
        <w:contextualSpacing w:val="0"/>
        <w:rPr>
          <w:szCs w:val="22"/>
        </w:rPr>
      </w:pPr>
      <w:r w:rsidRPr="00A0178A">
        <w:rPr>
          <w:szCs w:val="22"/>
        </w:rPr>
        <w:lastRenderedPageBreak/>
        <w:t>How do you write the word ‘very’ in each of these languages?</w:t>
      </w:r>
    </w:p>
    <w:tbl>
      <w:tblPr>
        <w:tblStyle w:val="TableGrid"/>
        <w:tblW w:w="9639" w:type="dxa"/>
        <w:tblInd w:w="108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1843"/>
        <w:gridCol w:w="1134"/>
        <w:gridCol w:w="6662"/>
      </w:tblGrid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Danish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0981E267" wp14:editId="56D749B5">
                  <wp:extent cx="431999" cy="28800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12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French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tabs>
                <w:tab w:val="left" w:pos="1359"/>
              </w:tabs>
              <w:spacing w:line="240" w:lineRule="auto"/>
              <w:jc w:val="center"/>
              <w:rPr>
                <w:szCs w:val="22"/>
                <w:lang w:val="fr-FR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1C3378C0" wp14:editId="7DAC28F9">
                  <wp:extent cx="432208" cy="28800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tabs>
                <w:tab w:val="left" w:pos="1359"/>
              </w:tabs>
              <w:spacing w:line="240" w:lineRule="auto"/>
              <w:rPr>
                <w:szCs w:val="22"/>
                <w:lang w:val="fr-FR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German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0ACE6BF" wp14:editId="141D04D5">
                  <wp:extent cx="435835" cy="286284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8656"/>
                          <a:stretch/>
                        </pic:blipFill>
                        <pic:spPr bwMode="auto">
                          <a:xfrm>
                            <a:off x="0" y="0"/>
                            <a:ext cx="438447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Italian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384F11E2" wp14:editId="4C6DCEE9">
                  <wp:extent cx="432208" cy="28800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Norwegian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2BA7A93F" wp14:editId="5A149F3E">
                  <wp:extent cx="432338" cy="288000"/>
                  <wp:effectExtent l="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Portuguese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642DE0B1" wp14:editId="4F11D7F7">
                  <wp:extent cx="432208" cy="288000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 xml:space="preserve">Romanian 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>
              <w:rPr>
                <w:noProof/>
                <w:szCs w:val="22"/>
                <w:lang w:eastAsia="en-GB"/>
              </w:rPr>
              <w:drawing>
                <wp:inline distT="0" distB="0" distL="0" distR="0" wp14:anchorId="7A970D9F" wp14:editId="0FF28660">
                  <wp:extent cx="431760" cy="288000"/>
                  <wp:effectExtent l="0" t="0" r="698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nia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Spanish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6619BCDB" wp14:editId="046F0F4E">
                  <wp:extent cx="432000" cy="288000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12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</w:tbl>
    <w:p w:rsidR="00E53891" w:rsidRPr="00A0178A" w:rsidRDefault="00E53891" w:rsidP="00A0178A">
      <w:pPr>
        <w:spacing w:line="240" w:lineRule="auto"/>
        <w:rPr>
          <w:szCs w:val="22"/>
          <w:lang w:val="es-ES"/>
        </w:rPr>
      </w:pPr>
    </w:p>
    <w:p w:rsidR="00E53891" w:rsidRPr="00A0178A" w:rsidRDefault="00E53891" w:rsidP="003A7C63">
      <w:pPr>
        <w:pStyle w:val="ListParagraph"/>
        <w:numPr>
          <w:ilvl w:val="0"/>
          <w:numId w:val="3"/>
        </w:numPr>
        <w:spacing w:after="120" w:line="240" w:lineRule="auto"/>
        <w:ind w:left="357" w:hanging="357"/>
        <w:contextualSpacing w:val="0"/>
        <w:rPr>
          <w:szCs w:val="22"/>
        </w:rPr>
      </w:pPr>
      <w:r w:rsidRPr="00A0178A">
        <w:rPr>
          <w:szCs w:val="22"/>
        </w:rPr>
        <w:t>How do you write the word ‘kind’ in each of these languages?</w:t>
      </w:r>
    </w:p>
    <w:tbl>
      <w:tblPr>
        <w:tblStyle w:val="TableGrid"/>
        <w:tblW w:w="9639" w:type="dxa"/>
        <w:tblInd w:w="108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1843"/>
        <w:gridCol w:w="1134"/>
        <w:gridCol w:w="6662"/>
      </w:tblGrid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Danish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262AE79C" wp14:editId="57041FE4">
                  <wp:extent cx="431999" cy="288000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12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French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tabs>
                <w:tab w:val="left" w:pos="1359"/>
              </w:tabs>
              <w:spacing w:line="240" w:lineRule="auto"/>
              <w:jc w:val="center"/>
              <w:rPr>
                <w:szCs w:val="22"/>
                <w:lang w:val="fr-FR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4484DF6" wp14:editId="74E3B1ED">
                  <wp:extent cx="432208" cy="288000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tabs>
                <w:tab w:val="left" w:pos="1359"/>
              </w:tabs>
              <w:spacing w:line="240" w:lineRule="auto"/>
              <w:rPr>
                <w:szCs w:val="22"/>
                <w:lang w:val="fr-FR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German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E2DCFF3" wp14:editId="1E8F8B0D">
                  <wp:extent cx="435835" cy="286284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8656"/>
                          <a:stretch/>
                        </pic:blipFill>
                        <pic:spPr bwMode="auto">
                          <a:xfrm>
                            <a:off x="0" y="0"/>
                            <a:ext cx="438447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Italian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03D6292C" wp14:editId="49F64058">
                  <wp:extent cx="432208" cy="288000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Norwegian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de-DE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070F5520" wp14:editId="72416857">
                  <wp:extent cx="432338" cy="288000"/>
                  <wp:effectExtent l="0" t="0" r="635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de-DE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Portuguese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524CC8E4" wp14:editId="66C3B342">
                  <wp:extent cx="432208" cy="288000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0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 xml:space="preserve">Romanian 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>
              <w:rPr>
                <w:noProof/>
                <w:szCs w:val="22"/>
                <w:lang w:eastAsia="en-GB"/>
              </w:rPr>
              <w:drawing>
                <wp:inline distT="0" distB="0" distL="0" distR="0" wp14:anchorId="7CC0E269" wp14:editId="0EBAC484">
                  <wp:extent cx="431760" cy="288000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nia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8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  <w:tr w:rsidR="003A7C63" w:rsidRPr="00A0178A" w:rsidTr="003A7C63">
        <w:trPr>
          <w:trHeight w:val="680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:rsidR="003A7C63" w:rsidRPr="00A0178A" w:rsidRDefault="003A7C63" w:rsidP="00A0178A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Cs w:val="22"/>
              </w:rPr>
            </w:pPr>
            <w:r w:rsidRPr="00A0178A">
              <w:rPr>
                <w:szCs w:val="22"/>
              </w:rPr>
              <w:t>Spanish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3A7C63" w:rsidRPr="00A0178A" w:rsidRDefault="003A7C63" w:rsidP="00F868D1">
            <w:pPr>
              <w:spacing w:line="240" w:lineRule="auto"/>
              <w:jc w:val="center"/>
              <w:rPr>
                <w:szCs w:val="22"/>
                <w:lang w:val="es-ES_tradnl"/>
              </w:rPr>
            </w:pPr>
            <w:r w:rsidRPr="003A7C63">
              <w:rPr>
                <w:noProof/>
                <w:szCs w:val="22"/>
                <w:lang w:eastAsia="en-GB"/>
              </w:rPr>
              <w:drawing>
                <wp:inline distT="0" distB="0" distL="0" distR="0" wp14:anchorId="2E11C4DC" wp14:editId="7AB9FBA4">
                  <wp:extent cx="432000" cy="28800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8" w:space="0" w:color="9BBB59" w:themeColor="accent3"/>
              <w:left w:val="nil"/>
              <w:bottom w:val="single" w:sz="12" w:space="0" w:color="9BBB59" w:themeColor="accent3"/>
            </w:tcBorders>
            <w:vAlign w:val="center"/>
          </w:tcPr>
          <w:p w:rsidR="003A7C63" w:rsidRPr="00A0178A" w:rsidRDefault="003A7C63" w:rsidP="00A0178A">
            <w:pPr>
              <w:spacing w:line="240" w:lineRule="auto"/>
              <w:rPr>
                <w:szCs w:val="22"/>
                <w:lang w:val="es-ES"/>
              </w:rPr>
            </w:pPr>
          </w:p>
        </w:tc>
      </w:tr>
    </w:tbl>
    <w:p w:rsidR="00E53891" w:rsidRPr="00A0178A" w:rsidRDefault="00E53891" w:rsidP="00A0178A">
      <w:pPr>
        <w:spacing w:line="240" w:lineRule="auto"/>
        <w:rPr>
          <w:szCs w:val="22"/>
          <w:lang w:val="es-ES"/>
        </w:rPr>
      </w:pPr>
    </w:p>
    <w:p w:rsidR="00E53891" w:rsidRDefault="00E53891" w:rsidP="00A0178A">
      <w:pPr>
        <w:pStyle w:val="ListParagraph"/>
        <w:numPr>
          <w:ilvl w:val="0"/>
          <w:numId w:val="3"/>
        </w:numPr>
        <w:spacing w:line="240" w:lineRule="auto"/>
        <w:rPr>
          <w:szCs w:val="22"/>
        </w:rPr>
      </w:pPr>
      <w:r w:rsidRPr="00A0178A">
        <w:rPr>
          <w:szCs w:val="22"/>
        </w:rPr>
        <w:t>Translate the</w:t>
      </w:r>
      <w:r w:rsidR="00CE2648">
        <w:rPr>
          <w:szCs w:val="22"/>
        </w:rPr>
        <w:t xml:space="preserve"> whole</w:t>
      </w:r>
      <w:r w:rsidRPr="00A0178A">
        <w:rPr>
          <w:szCs w:val="22"/>
        </w:rPr>
        <w:t xml:space="preserve"> sentence</w:t>
      </w:r>
      <w:r w:rsidR="00CE2648">
        <w:rPr>
          <w:szCs w:val="22"/>
        </w:rPr>
        <w:t xml:space="preserve"> from the first table</w:t>
      </w:r>
      <w:r w:rsidRPr="00A0178A">
        <w:rPr>
          <w:szCs w:val="22"/>
        </w:rPr>
        <w:t xml:space="preserve"> into English.</w:t>
      </w:r>
    </w:p>
    <w:p w:rsidR="00A0178A" w:rsidRPr="00A0178A" w:rsidRDefault="00A0178A" w:rsidP="00A0178A">
      <w:pPr>
        <w:pStyle w:val="ListParagraph"/>
        <w:tabs>
          <w:tab w:val="left" w:leader="dot" w:pos="9638"/>
        </w:tabs>
        <w:spacing w:before="240" w:line="240" w:lineRule="auto"/>
        <w:ind w:left="357"/>
        <w:contextualSpacing w:val="0"/>
        <w:rPr>
          <w:szCs w:val="22"/>
        </w:rPr>
      </w:pPr>
      <w:r>
        <w:rPr>
          <w:szCs w:val="22"/>
        </w:rPr>
        <w:tab/>
      </w:r>
    </w:p>
    <w:p w:rsidR="0086746B" w:rsidRDefault="0086746B" w:rsidP="00A0178A">
      <w:pPr>
        <w:spacing w:line="240" w:lineRule="auto"/>
        <w:ind w:left="360"/>
        <w:rPr>
          <w:szCs w:val="22"/>
        </w:rPr>
        <w:sectPr w:rsidR="0086746B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B2543A" w:rsidRPr="00CE2648" w:rsidRDefault="00B2543A" w:rsidP="003A7C63">
      <w:pPr>
        <w:pStyle w:val="ListParagraph"/>
        <w:numPr>
          <w:ilvl w:val="0"/>
          <w:numId w:val="3"/>
        </w:numPr>
        <w:spacing w:after="120" w:line="240" w:lineRule="auto"/>
        <w:rPr>
          <w:szCs w:val="22"/>
        </w:rPr>
      </w:pPr>
      <w:r w:rsidRPr="00CE2648">
        <w:rPr>
          <w:szCs w:val="22"/>
        </w:rPr>
        <w:lastRenderedPageBreak/>
        <w:t xml:space="preserve">Here are some more sentences; this time they are all in Portuguese. Based on what you picked up in the previous tasks, what do you think these sentences might be about? </w:t>
      </w:r>
    </w:p>
    <w:p w:rsidR="0086746B" w:rsidRDefault="0086746B" w:rsidP="0086746B">
      <w:pPr>
        <w:tabs>
          <w:tab w:val="left" w:leader="dot" w:pos="9638"/>
        </w:tabs>
        <w:spacing w:before="240" w:line="240" w:lineRule="auto"/>
        <w:ind w:left="360"/>
        <w:rPr>
          <w:szCs w:val="22"/>
        </w:rPr>
      </w:pPr>
      <w:r>
        <w:rPr>
          <w:szCs w:val="22"/>
        </w:rPr>
        <w:tab/>
      </w:r>
    </w:p>
    <w:p w:rsidR="0086746B" w:rsidRPr="0086746B" w:rsidRDefault="0086746B" w:rsidP="0086746B">
      <w:pPr>
        <w:spacing w:after="120" w:line="240" w:lineRule="auto"/>
        <w:rPr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563"/>
        <w:gridCol w:w="8937"/>
      </w:tblGrid>
      <w:tr w:rsidR="00CE2648" w:rsidRPr="00CE2648" w:rsidTr="003A7C63">
        <w:trPr>
          <w:trHeight w:val="680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:rsidR="00CE2648" w:rsidRPr="00A0178A" w:rsidRDefault="00CE2648" w:rsidP="009C55FD">
            <w:pPr>
              <w:spacing w:line="240" w:lineRule="auto"/>
              <w:rPr>
                <w:szCs w:val="22"/>
                <w:lang w:val="pt-PT"/>
              </w:rPr>
            </w:pPr>
            <w:r w:rsidRPr="00A0178A">
              <w:rPr>
                <w:szCs w:val="22"/>
                <w:lang w:val="pt-PT"/>
              </w:rPr>
              <w:t>0</w:t>
            </w:r>
          </w:p>
        </w:tc>
        <w:tc>
          <w:tcPr>
            <w:tcW w:w="9072" w:type="dxa"/>
            <w:vAlign w:val="center"/>
          </w:tcPr>
          <w:p w:rsidR="00CE2648" w:rsidRPr="00A0178A" w:rsidRDefault="00CE2648" w:rsidP="009C55FD">
            <w:pPr>
              <w:spacing w:line="240" w:lineRule="auto"/>
              <w:rPr>
                <w:szCs w:val="22"/>
              </w:rPr>
            </w:pPr>
            <w:r w:rsidRPr="00A0178A">
              <w:rPr>
                <w:szCs w:val="22"/>
                <w:lang w:val="pt-PT"/>
              </w:rPr>
              <w:t>Eu não tenho irmãos.</w:t>
            </w:r>
          </w:p>
        </w:tc>
      </w:tr>
      <w:tr w:rsidR="00CE2648" w:rsidRPr="00CE2648" w:rsidTr="003A7C63">
        <w:trPr>
          <w:trHeight w:val="680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:rsidR="00CE2648" w:rsidRPr="0086746B" w:rsidRDefault="00CE2648" w:rsidP="0086746B">
            <w:pPr>
              <w:spacing w:line="240" w:lineRule="auto"/>
            </w:pPr>
            <w:r w:rsidRPr="0086746B">
              <w:t>1</w:t>
            </w:r>
          </w:p>
        </w:tc>
        <w:tc>
          <w:tcPr>
            <w:tcW w:w="9072" w:type="dxa"/>
            <w:vAlign w:val="center"/>
          </w:tcPr>
          <w:p w:rsidR="00CE2648" w:rsidRPr="00A0178A" w:rsidRDefault="00CE2648" w:rsidP="00A0178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eastAsia="Times New Roman" w:cs="Courier New"/>
                <w:color w:val="222222"/>
                <w:szCs w:val="22"/>
                <w:lang w:val="de-DE" w:eastAsia="en-GB"/>
              </w:rPr>
            </w:pPr>
            <w:r w:rsidRPr="00A0178A">
              <w:rPr>
                <w:rFonts w:eastAsia="Times New Roman" w:cs="Courier New"/>
                <w:color w:val="222222"/>
                <w:szCs w:val="22"/>
                <w:lang w:val="pt-PT" w:eastAsia="en-GB"/>
              </w:rPr>
              <w:t>Eu tenho um irmão e uma irmã.</w:t>
            </w:r>
          </w:p>
        </w:tc>
      </w:tr>
      <w:tr w:rsidR="00CE2648" w:rsidRPr="00CE2648" w:rsidTr="003A7C63">
        <w:trPr>
          <w:trHeight w:val="680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pt-PT"/>
              </w:rPr>
            </w:pPr>
            <w:r w:rsidRPr="00A0178A">
              <w:rPr>
                <w:szCs w:val="22"/>
                <w:lang w:val="pt-PT"/>
              </w:rPr>
              <w:t>2</w:t>
            </w:r>
          </w:p>
        </w:tc>
        <w:tc>
          <w:tcPr>
            <w:tcW w:w="9072" w:type="dxa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fr-FR"/>
              </w:rPr>
            </w:pPr>
            <w:r w:rsidRPr="00A0178A">
              <w:rPr>
                <w:szCs w:val="22"/>
                <w:lang w:val="pt-PT"/>
              </w:rPr>
              <w:t>Eu tenho dois irmãos e duas irmãs.</w:t>
            </w:r>
          </w:p>
        </w:tc>
      </w:tr>
      <w:tr w:rsidR="00CE2648" w:rsidRPr="00CE2648" w:rsidTr="003A7C63">
        <w:trPr>
          <w:trHeight w:val="680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pt-PT"/>
              </w:rPr>
            </w:pPr>
            <w:r w:rsidRPr="00A0178A">
              <w:rPr>
                <w:szCs w:val="22"/>
                <w:lang w:val="pt-PT"/>
              </w:rPr>
              <w:t>3</w:t>
            </w:r>
          </w:p>
        </w:tc>
        <w:tc>
          <w:tcPr>
            <w:tcW w:w="9072" w:type="dxa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es-ES_tradnl"/>
              </w:rPr>
            </w:pPr>
            <w:r w:rsidRPr="00A0178A">
              <w:rPr>
                <w:szCs w:val="22"/>
                <w:lang w:val="pt-PT"/>
              </w:rPr>
              <w:t>Eu tenho três irmãos e três irmãs.</w:t>
            </w:r>
          </w:p>
        </w:tc>
      </w:tr>
      <w:tr w:rsidR="00CE2648" w:rsidRPr="00CE2648" w:rsidTr="003A7C63">
        <w:trPr>
          <w:trHeight w:val="680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pt-PT"/>
              </w:rPr>
            </w:pPr>
            <w:r w:rsidRPr="00A0178A">
              <w:rPr>
                <w:szCs w:val="22"/>
                <w:lang w:val="pt-PT"/>
              </w:rPr>
              <w:t>4</w:t>
            </w:r>
          </w:p>
        </w:tc>
        <w:tc>
          <w:tcPr>
            <w:tcW w:w="9072" w:type="dxa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es-ES_tradnl"/>
              </w:rPr>
            </w:pPr>
            <w:r w:rsidRPr="00A0178A">
              <w:rPr>
                <w:szCs w:val="22"/>
                <w:lang w:val="pt-PT"/>
              </w:rPr>
              <w:t>Eu tenho quatro irmãos e quatro irmãs.</w:t>
            </w:r>
          </w:p>
        </w:tc>
      </w:tr>
      <w:tr w:rsidR="00CE2648" w:rsidRPr="00CE2648" w:rsidTr="003A7C63">
        <w:trPr>
          <w:trHeight w:val="680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pt-PT"/>
              </w:rPr>
            </w:pPr>
            <w:r w:rsidRPr="00A0178A">
              <w:rPr>
                <w:szCs w:val="22"/>
                <w:lang w:val="pt-PT"/>
              </w:rPr>
              <w:t>5</w:t>
            </w:r>
          </w:p>
        </w:tc>
        <w:tc>
          <w:tcPr>
            <w:tcW w:w="9072" w:type="dxa"/>
            <w:vAlign w:val="center"/>
          </w:tcPr>
          <w:p w:rsidR="00CE2648" w:rsidRPr="00A0178A" w:rsidRDefault="00CE2648" w:rsidP="00A0178A">
            <w:pPr>
              <w:spacing w:line="240" w:lineRule="auto"/>
              <w:rPr>
                <w:szCs w:val="22"/>
                <w:lang w:val="es-ES_tradnl"/>
              </w:rPr>
            </w:pPr>
            <w:r w:rsidRPr="00A0178A">
              <w:rPr>
                <w:szCs w:val="22"/>
                <w:lang w:val="pt-PT"/>
              </w:rPr>
              <w:t>Eu tenho cinco irmãos e cinco irmãs.</w:t>
            </w:r>
          </w:p>
        </w:tc>
      </w:tr>
    </w:tbl>
    <w:p w:rsidR="00B2543A" w:rsidRPr="00A0178A" w:rsidRDefault="00B2543A" w:rsidP="00A0178A">
      <w:pPr>
        <w:pStyle w:val="ListParagraph"/>
        <w:spacing w:line="240" w:lineRule="auto"/>
        <w:rPr>
          <w:szCs w:val="22"/>
        </w:rPr>
      </w:pPr>
    </w:p>
    <w:p w:rsidR="00A46E1E" w:rsidRPr="00A0178A" w:rsidRDefault="00A46E1E" w:rsidP="00A0178A">
      <w:pPr>
        <w:pStyle w:val="ListParagraph"/>
        <w:numPr>
          <w:ilvl w:val="0"/>
          <w:numId w:val="3"/>
        </w:numPr>
        <w:spacing w:line="240" w:lineRule="auto"/>
        <w:rPr>
          <w:szCs w:val="22"/>
        </w:rPr>
      </w:pPr>
      <w:r w:rsidRPr="00A0178A">
        <w:rPr>
          <w:szCs w:val="22"/>
        </w:rPr>
        <w:t>Adapt the Portuguese sentences above to write a sentence in Portuguese that is true for you.</w:t>
      </w:r>
    </w:p>
    <w:p w:rsidR="00A46E1E" w:rsidRPr="00A0178A" w:rsidRDefault="0086746B" w:rsidP="0086746B">
      <w:pPr>
        <w:pStyle w:val="ListParagraph"/>
        <w:tabs>
          <w:tab w:val="left" w:leader="dot" w:pos="9638"/>
        </w:tabs>
        <w:spacing w:before="240" w:line="240" w:lineRule="auto"/>
        <w:ind w:left="357"/>
        <w:contextualSpacing w:val="0"/>
        <w:rPr>
          <w:szCs w:val="22"/>
        </w:rPr>
      </w:pPr>
      <w:r>
        <w:rPr>
          <w:szCs w:val="22"/>
        </w:rPr>
        <w:tab/>
      </w:r>
    </w:p>
    <w:sectPr w:rsidR="00A46E1E" w:rsidRPr="00A0178A" w:rsidSect="00B55A21">
      <w:pgSz w:w="11906" w:h="16838"/>
      <w:pgMar w:top="1134" w:right="1134" w:bottom="85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B6D" w:rsidRDefault="00665B6D" w:rsidP="00B55A21">
      <w:r>
        <w:separator/>
      </w:r>
    </w:p>
  </w:endnote>
  <w:endnote w:type="continuationSeparator" w:id="0">
    <w:p w:rsidR="00665B6D" w:rsidRDefault="00665B6D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46B" w:rsidRPr="00B55A21" w:rsidRDefault="0086746B" w:rsidP="0078237D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Arial" w:hAnsi="Arial" w:cs="Arial"/>
        <w:color w:val="auto"/>
        <w:sz w:val="20"/>
      </w:rPr>
    </w:pPr>
    <w:r>
      <w:rPr>
        <w:rFonts w:ascii="Arial" w:hAnsi="Arial" w:cs="Arial"/>
        <w:color w:val="auto"/>
        <w:sz w:val="20"/>
      </w:rPr>
      <w:t>© www.teachitlanguages.co.uk 2019</w:t>
    </w:r>
    <w:r w:rsidRPr="00B55A21">
      <w:rPr>
        <w:rFonts w:ascii="Arial" w:hAnsi="Arial" w:cs="Arial"/>
        <w:color w:val="auto"/>
        <w:sz w:val="20"/>
      </w:rPr>
      <w:tab/>
    </w:r>
    <w:r>
      <w:rPr>
        <w:rFonts w:ascii="Arial" w:hAnsi="Arial" w:cs="Arial"/>
        <w:color w:val="auto"/>
        <w:sz w:val="20"/>
      </w:rPr>
      <w:t>35202</w:t>
    </w:r>
    <w:r w:rsidRPr="00B55A21">
      <w:rPr>
        <w:rFonts w:ascii="Arial" w:hAnsi="Arial" w:cs="Arial"/>
        <w:color w:val="auto"/>
        <w:sz w:val="20"/>
      </w:rPr>
      <w:tab/>
      <w:t xml:space="preserve">Page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5E7A8F">
      <w:rPr>
        <w:rFonts w:ascii="Arial" w:hAnsi="Arial" w:cs="Arial"/>
        <w:bCs/>
        <w:noProof/>
        <w:color w:val="auto"/>
        <w:sz w:val="20"/>
      </w:rPr>
      <w:t>1</w:t>
    </w:r>
    <w:r w:rsidRPr="00B55A21">
      <w:rPr>
        <w:rFonts w:ascii="Arial" w:hAnsi="Arial" w:cs="Arial"/>
        <w:bCs/>
        <w:color w:val="auto"/>
        <w:sz w:val="20"/>
      </w:rPr>
      <w:fldChar w:fldCharType="end"/>
    </w:r>
    <w:r w:rsidRPr="00B55A21">
      <w:rPr>
        <w:rFonts w:ascii="Arial" w:hAnsi="Arial" w:cs="Arial"/>
        <w:color w:val="auto"/>
        <w:sz w:val="20"/>
      </w:rPr>
      <w:t xml:space="preserve"> of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5E7A8F">
      <w:rPr>
        <w:rFonts w:ascii="Arial" w:hAnsi="Arial" w:cs="Arial"/>
        <w:bCs/>
        <w:noProof/>
        <w:color w:val="auto"/>
        <w:sz w:val="20"/>
      </w:rPr>
      <w:t>4</w:t>
    </w:r>
    <w:r w:rsidRPr="00B55A21">
      <w:rPr>
        <w:rFonts w:ascii="Arial" w:hAnsi="Arial" w:cs="Arial"/>
        <w:bCs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B6D" w:rsidRDefault="00665B6D" w:rsidP="00B55A21">
      <w:r>
        <w:separator/>
      </w:r>
    </w:p>
  </w:footnote>
  <w:footnote w:type="continuationSeparator" w:id="0">
    <w:p w:rsidR="00665B6D" w:rsidRDefault="00665B6D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46B" w:rsidRPr="00B76C1C" w:rsidRDefault="0086746B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Arial" w:hAnsi="Arial" w:cs="Arial"/>
        <w:color w:val="auto"/>
        <w:sz w:val="28"/>
      </w:rPr>
    </w:pPr>
    <w:r>
      <w:rPr>
        <w:rFonts w:ascii="Arial" w:hAnsi="Arial" w:cs="Arial"/>
        <w:color w:val="auto"/>
        <w:sz w:val="28"/>
      </w:rPr>
      <w:t>Languages challenge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21268"/>
    <w:multiLevelType w:val="hybridMultilevel"/>
    <w:tmpl w:val="C144C24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03CA8"/>
    <w:multiLevelType w:val="hybridMultilevel"/>
    <w:tmpl w:val="4FB64CF0"/>
    <w:lvl w:ilvl="0" w:tplc="359E4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D6D40"/>
    <w:multiLevelType w:val="hybridMultilevel"/>
    <w:tmpl w:val="4FB64CF0"/>
    <w:lvl w:ilvl="0" w:tplc="359E4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67450"/>
    <w:multiLevelType w:val="hybridMultilevel"/>
    <w:tmpl w:val="D6CA7F0C"/>
    <w:lvl w:ilvl="0" w:tplc="06D448FC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9436A"/>
    <w:multiLevelType w:val="hybridMultilevel"/>
    <w:tmpl w:val="D2E2C02E"/>
    <w:lvl w:ilvl="0" w:tplc="93386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7E2BF9"/>
    <w:multiLevelType w:val="hybridMultilevel"/>
    <w:tmpl w:val="4FB64CF0"/>
    <w:lvl w:ilvl="0" w:tplc="359E4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DB0619"/>
    <w:multiLevelType w:val="hybridMultilevel"/>
    <w:tmpl w:val="6D4A074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F0145B"/>
    <w:multiLevelType w:val="hybridMultilevel"/>
    <w:tmpl w:val="2F2C3A9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70BD0"/>
    <w:multiLevelType w:val="hybridMultilevel"/>
    <w:tmpl w:val="0742BE12"/>
    <w:lvl w:ilvl="0" w:tplc="75104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6F5974"/>
    <w:multiLevelType w:val="hybridMultilevel"/>
    <w:tmpl w:val="DCDC677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54472"/>
    <w:multiLevelType w:val="hybridMultilevel"/>
    <w:tmpl w:val="2960A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F5021"/>
    <w:multiLevelType w:val="hybridMultilevel"/>
    <w:tmpl w:val="DCAE7A5C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9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0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I0MzIFIgNTY0sjcyUdpeDU4uLM/DyQAuNaAIgPOQksAAAA"/>
  </w:docVars>
  <w:rsids>
    <w:rsidRoot w:val="00AA7C09"/>
    <w:rsid w:val="00014C14"/>
    <w:rsid w:val="0009769E"/>
    <w:rsid w:val="000B77CE"/>
    <w:rsid w:val="001206AF"/>
    <w:rsid w:val="002159E1"/>
    <w:rsid w:val="00270BFA"/>
    <w:rsid w:val="002C33B6"/>
    <w:rsid w:val="002C45BC"/>
    <w:rsid w:val="003A31F4"/>
    <w:rsid w:val="003A7C63"/>
    <w:rsid w:val="0059452D"/>
    <w:rsid w:val="005D0C83"/>
    <w:rsid w:val="005E7A8F"/>
    <w:rsid w:val="006607F5"/>
    <w:rsid w:val="00665B6D"/>
    <w:rsid w:val="00683310"/>
    <w:rsid w:val="00762FE4"/>
    <w:rsid w:val="00776C0B"/>
    <w:rsid w:val="0078237D"/>
    <w:rsid w:val="00787162"/>
    <w:rsid w:val="0083106B"/>
    <w:rsid w:val="00843822"/>
    <w:rsid w:val="0086746B"/>
    <w:rsid w:val="008B6B40"/>
    <w:rsid w:val="008C2890"/>
    <w:rsid w:val="00914A56"/>
    <w:rsid w:val="00915190"/>
    <w:rsid w:val="00A0178A"/>
    <w:rsid w:val="00A12EA1"/>
    <w:rsid w:val="00A46E1E"/>
    <w:rsid w:val="00A8432A"/>
    <w:rsid w:val="00AA3DC9"/>
    <w:rsid w:val="00AA7C09"/>
    <w:rsid w:val="00AB5045"/>
    <w:rsid w:val="00AB79D9"/>
    <w:rsid w:val="00B02B40"/>
    <w:rsid w:val="00B2543A"/>
    <w:rsid w:val="00B55A21"/>
    <w:rsid w:val="00B764E5"/>
    <w:rsid w:val="00B76C1C"/>
    <w:rsid w:val="00BC1495"/>
    <w:rsid w:val="00BF7E37"/>
    <w:rsid w:val="00C833E8"/>
    <w:rsid w:val="00CE2648"/>
    <w:rsid w:val="00D45989"/>
    <w:rsid w:val="00DC480B"/>
    <w:rsid w:val="00DE5FCC"/>
    <w:rsid w:val="00E13A52"/>
    <w:rsid w:val="00E53891"/>
    <w:rsid w:val="00E61F4F"/>
    <w:rsid w:val="00F0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BA9DB6-84F0-4890-BE0A-E79030C9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E53891"/>
    <w:pPr>
      <w:ind w:left="720"/>
      <w:contextualSpacing/>
    </w:pPr>
  </w:style>
  <w:style w:type="table" w:styleId="TableGrid">
    <w:name w:val="Table Grid"/>
    <w:basedOn w:val="TableNormal"/>
    <w:uiPriority w:val="59"/>
    <w:rsid w:val="00E53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38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38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3891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8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891"/>
    <w:rPr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8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891"/>
    <w:rPr>
      <w:rFonts w:ascii="Tahoma" w:hAnsi="Tahoma" w:cs="Tahoma"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Cross-site%20content\Templates\Shared%20templates\Languages\Languages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Languages portrait</Template>
  <TotalTime>3</TotalTime>
  <Pages>3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Joanna Barnett</cp:lastModifiedBy>
  <cp:revision>3</cp:revision>
  <cp:lastPrinted>2019-09-16T09:07:00Z</cp:lastPrinted>
  <dcterms:created xsi:type="dcterms:W3CDTF">2020-05-20T15:35:00Z</dcterms:created>
  <dcterms:modified xsi:type="dcterms:W3CDTF">2020-05-20T15:52:00Z</dcterms:modified>
</cp:coreProperties>
</file>